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9CB" w:rsidRPr="003C49CB" w:rsidRDefault="003C49CB" w:rsidP="003C49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C49CB">
        <w:rPr>
          <w:rFonts w:ascii="Times New Roman" w:hAnsi="Times New Roman" w:cs="Times New Roman"/>
          <w:b/>
          <w:sz w:val="28"/>
          <w:szCs w:val="28"/>
        </w:rPr>
        <w:t>School Improvement Designations</w:t>
      </w:r>
    </w:p>
    <w:p w:rsidR="003C49CB" w:rsidRDefault="003C49CB"/>
    <w:p w:rsidR="006607FC" w:rsidRDefault="003C49CB">
      <w:r w:rsidRPr="003C49CB">
        <w:rPr>
          <w:noProof/>
        </w:rPr>
        <w:drawing>
          <wp:inline distT="0" distB="0" distL="0" distR="0" wp14:anchorId="71B59DD2" wp14:editId="5F747B32">
            <wp:extent cx="5808035" cy="4023429"/>
            <wp:effectExtent l="25400" t="25400" r="3429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82" cy="40234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C49CB" w:rsidRDefault="003C49CB">
      <w:r w:rsidRPr="003C49CB">
        <w:rPr>
          <w:noProof/>
        </w:rPr>
        <w:drawing>
          <wp:inline distT="0" distB="0" distL="0" distR="0" wp14:anchorId="5629997A" wp14:editId="14F1AEEC">
            <wp:extent cx="5808035" cy="4116705"/>
            <wp:effectExtent l="25400" t="25400" r="34290" b="234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77" cy="4117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49CB" w:rsidRDefault="003C49CB">
      <w:r w:rsidRPr="003C49CB">
        <w:rPr>
          <w:noProof/>
        </w:rPr>
        <w:lastRenderedPageBreak/>
        <w:drawing>
          <wp:inline distT="0" distB="0" distL="0" distR="0" wp14:anchorId="627D1999" wp14:editId="744BE4A9">
            <wp:extent cx="6036635" cy="4358506"/>
            <wp:effectExtent l="25400" t="25400" r="34290" b="361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09" cy="43589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C49CB" w:rsidRDefault="003C49CB">
      <w:r w:rsidRPr="003C49CB">
        <w:rPr>
          <w:noProof/>
        </w:rPr>
        <w:drawing>
          <wp:inline distT="0" distB="0" distL="0" distR="0" wp14:anchorId="7A5F70BB" wp14:editId="3A74B59D">
            <wp:extent cx="6036635" cy="4036695"/>
            <wp:effectExtent l="25400" t="25400" r="34290" b="273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23" cy="40375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3C49CB" w:rsidSect="003C49CB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9CB"/>
    <w:rsid w:val="003C49CB"/>
    <w:rsid w:val="006607FC"/>
    <w:rsid w:val="00DA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B512BE6D-CAEB-48EC-BC07-5EE2FEF14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9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9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22974180</Template>
  <TotalTime>1</TotalTime>
  <Pages>2</Pages>
  <Words>6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Latoya Dixon</dc:creator>
  <cp:keywords/>
  <dc:description/>
  <cp:lastModifiedBy>Sally Cauthen</cp:lastModifiedBy>
  <cp:revision>2</cp:revision>
  <dcterms:created xsi:type="dcterms:W3CDTF">2019-07-08T19:59:00Z</dcterms:created>
  <dcterms:modified xsi:type="dcterms:W3CDTF">2019-07-08T19:59:00Z</dcterms:modified>
</cp:coreProperties>
</file>